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F3A33" w14:textId="62FE4BDE" w:rsidR="007F6526" w:rsidRDefault="00560D4C" w:rsidP="00397D84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29FCE" wp14:editId="6306FFBE">
                <wp:simplePos x="0" y="0"/>
                <wp:positionH relativeFrom="column">
                  <wp:posOffset>4316095</wp:posOffset>
                </wp:positionH>
                <wp:positionV relativeFrom="paragraph">
                  <wp:posOffset>5563552</wp:posOffset>
                </wp:positionV>
                <wp:extent cx="2540" cy="1667827"/>
                <wp:effectExtent l="12700" t="12700" r="22860" b="8890"/>
                <wp:wrapNone/>
                <wp:docPr id="738181343" name="直線コネクタ 73818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16678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C5689" id="直線コネクタ 738181343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438.05pt" to="340.05pt,56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" strokecolor="#00b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540408" wp14:editId="45C89A09">
                <wp:simplePos x="0" y="0"/>
                <wp:positionH relativeFrom="column">
                  <wp:posOffset>2283142</wp:posOffset>
                </wp:positionH>
                <wp:positionV relativeFrom="paragraph">
                  <wp:posOffset>4215765</wp:posOffset>
                </wp:positionV>
                <wp:extent cx="35560" cy="1301750"/>
                <wp:effectExtent l="12700" t="12700" r="15240" b="19050"/>
                <wp:wrapNone/>
                <wp:docPr id="738181348" name="直線コネクタ 73818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" cy="13017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9DE27" id="直線コネクタ 738181348" o:spid="_x0000_s1026" style="position:absolute;left:0;text-align:lef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5pt,331.95pt" to="182.55pt,43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&#13;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2357DD" wp14:editId="475A75A1">
                <wp:simplePos x="0" y="0"/>
                <wp:positionH relativeFrom="column">
                  <wp:posOffset>1494790</wp:posOffset>
                </wp:positionH>
                <wp:positionV relativeFrom="paragraph">
                  <wp:posOffset>5515927</wp:posOffset>
                </wp:positionV>
                <wp:extent cx="788456" cy="45719"/>
                <wp:effectExtent l="25400" t="38100" r="12065" b="56515"/>
                <wp:wrapNone/>
                <wp:docPr id="738181350" name="直線矢印コネクタ 73818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456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569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38181350" o:spid="_x0000_s1026" type="#_x0000_t32" style="position:absolute;left:0;text-align:left;margin-left:117.7pt;margin-top:434.3pt;width:62.1pt;height:3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" strokecolor="#92d050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934F1E" wp14:editId="09D16D9A">
                <wp:simplePos x="0" y="0"/>
                <wp:positionH relativeFrom="column">
                  <wp:posOffset>2315845</wp:posOffset>
                </wp:positionH>
                <wp:positionV relativeFrom="paragraph">
                  <wp:posOffset>4258628</wp:posOffset>
                </wp:positionV>
                <wp:extent cx="35877" cy="1232535"/>
                <wp:effectExtent l="12700" t="12700" r="15240" b="24765"/>
                <wp:wrapNone/>
                <wp:docPr id="738181341" name="直線コネクタ 73818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77" cy="12325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46DFB" id="直線コネクタ 738181341" o:spid="_x0000_s1026" style="position:absolute;left:0;text-align:lef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335.35pt" to="185.15pt,43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" strokecolor="#00b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CEC18D" wp14:editId="59A71356">
                <wp:simplePos x="0" y="0"/>
                <wp:positionH relativeFrom="column">
                  <wp:posOffset>2315845</wp:posOffset>
                </wp:positionH>
                <wp:positionV relativeFrom="paragraph">
                  <wp:posOffset>5492433</wp:posOffset>
                </wp:positionV>
                <wp:extent cx="2002790" cy="69578"/>
                <wp:effectExtent l="12700" t="12700" r="3810" b="19685"/>
                <wp:wrapNone/>
                <wp:docPr id="738181342" name="直線コネクタ 73818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2790" cy="695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3F20B" id="直線コネクタ 738181342" o:spid="_x0000_s1026" style="position:absolute;left:0;text-align:lef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432.5pt" to="340.05pt,43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" strokecolor="#00b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109C35" wp14:editId="74D89DFD">
                <wp:simplePos x="0" y="0"/>
                <wp:positionH relativeFrom="column">
                  <wp:posOffset>4318000</wp:posOffset>
                </wp:positionH>
                <wp:positionV relativeFrom="paragraph">
                  <wp:posOffset>7139305</wp:posOffset>
                </wp:positionV>
                <wp:extent cx="740591" cy="91440"/>
                <wp:effectExtent l="12700" t="50800" r="0" b="22860"/>
                <wp:wrapNone/>
                <wp:docPr id="738181345" name="直線矢印コネクタ 73818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591" cy="914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44E34" id="直線矢印コネクタ 738181345" o:spid="_x0000_s1026" type="#_x0000_t32" style="position:absolute;left:0;text-align:left;margin-left:340pt;margin-top:562.15pt;width:58.3pt;height:7.2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" strokecolor="#00b050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19E843" wp14:editId="43CC64B9">
                <wp:simplePos x="0" y="0"/>
                <wp:positionH relativeFrom="column">
                  <wp:posOffset>2882900</wp:posOffset>
                </wp:positionH>
                <wp:positionV relativeFrom="paragraph">
                  <wp:posOffset>4798002</wp:posOffset>
                </wp:positionV>
                <wp:extent cx="913892" cy="249936"/>
                <wp:effectExtent l="0" t="0" r="13335" b="1714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892" cy="249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A741E49" w14:textId="30904759" w:rsidR="007F6526" w:rsidRPr="007F6526" w:rsidRDefault="007F6526" w:rsidP="007F6526">
                            <w:pPr>
                              <w:spacing w:before="0" w:after="0" w:line="240" w:lineRule="auto"/>
                              <w:jc w:val="distribute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大会</w:t>
                            </w:r>
                            <w:r w:rsidRPr="007F6526"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9E8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227pt;margin-top:377.8pt;width:71.95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" fillcolor="white [3201]" strokecolor="#002060" strokeweight=".5pt">
                <v:textbox>
                  <w:txbxContent>
                    <w:p w14:paraId="5A741E49" w14:textId="30904759" w:rsidR="007F6526" w:rsidRPr="007F6526" w:rsidRDefault="007F6526" w:rsidP="007F6526">
                      <w:pPr>
                        <w:spacing w:before="0" w:after="0" w:line="240" w:lineRule="auto"/>
                        <w:jc w:val="distribute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</w:rPr>
                        <w:t>大会</w:t>
                      </w:r>
                      <w:r w:rsidRPr="007F6526"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</w:rPr>
                        <w:t>本部</w:t>
                      </w:r>
                    </w:p>
                  </w:txbxContent>
                </v:textbox>
              </v:shape>
            </w:pict>
          </mc:Fallback>
        </mc:AlternateContent>
      </w:r>
      <w:r w:rsidR="007F6526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85B7111" wp14:editId="1387C54E">
                <wp:simplePos x="0" y="0"/>
                <wp:positionH relativeFrom="column">
                  <wp:posOffset>1214242</wp:posOffset>
                </wp:positionH>
                <wp:positionV relativeFrom="paragraph">
                  <wp:posOffset>194981</wp:posOffset>
                </wp:positionV>
                <wp:extent cx="1721753" cy="951516"/>
                <wp:effectExtent l="0" t="0" r="5715" b="1270"/>
                <wp:wrapNone/>
                <wp:docPr id="738181359" name="グループ化 73818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753" cy="951516"/>
                          <a:chOff x="0" y="0"/>
                          <a:chExt cx="1721753" cy="926432"/>
                        </a:xfrm>
                      </wpg:grpSpPr>
                      <wps:wsp>
                        <wps:cNvPr id="738181353" name="テキスト ボックス 738181353"/>
                        <wps:cNvSpPr txBox="1"/>
                        <wps:spPr>
                          <a:xfrm>
                            <a:off x="0" y="0"/>
                            <a:ext cx="1721753" cy="92643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31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774D19" w14:textId="36F406D7" w:rsidR="007F6526" w:rsidRPr="007F6526" w:rsidRDefault="007F6526" w:rsidP="007F6526">
                              <w:pPr>
                                <w:spacing w:before="0" w:after="0" w:line="240" w:lineRule="auto"/>
                                <w:rPr>
                                  <w:color w:val="0D0D0D" w:themeColor="text1" w:themeTint="F2"/>
                                </w:rPr>
                              </w:pP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スタート後の動線</w:t>
                              </w:r>
                            </w:p>
                            <w:p w14:paraId="4AB73A8D" w14:textId="3F38A811" w:rsidR="007F6526" w:rsidRPr="007F6526" w:rsidRDefault="007F6526" w:rsidP="007F6526">
                              <w:pPr>
                                <w:spacing w:before="0" w:after="0" w:line="240" w:lineRule="auto"/>
                                <w:ind w:firstLineChars="450" w:firstLine="1080"/>
                                <w:rPr>
                                  <w:color w:val="0D0D0D" w:themeColor="text1" w:themeTint="F2"/>
                                </w:rPr>
                              </w:pP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1</w:t>
                              </w: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〜</w:t>
                              </w: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3k</w:t>
                              </w:r>
                            </w:p>
                            <w:p w14:paraId="7B945B48" w14:textId="53B5A3EE" w:rsidR="007F6526" w:rsidRPr="007F6526" w:rsidRDefault="007F6526" w:rsidP="007F6526">
                              <w:pPr>
                                <w:spacing w:before="0" w:after="0" w:line="240" w:lineRule="auto"/>
                                <w:ind w:firstLineChars="450" w:firstLine="1080"/>
                                <w:rPr>
                                  <w:color w:val="0D0D0D" w:themeColor="text1" w:themeTint="F2"/>
                                </w:rPr>
                              </w:pP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ショート</w:t>
                              </w:r>
                            </w:p>
                            <w:p w14:paraId="7A5EB7ED" w14:textId="4C3484C5" w:rsidR="007F6526" w:rsidRPr="007F6526" w:rsidRDefault="007F6526" w:rsidP="007F6526">
                              <w:pPr>
                                <w:spacing w:before="0" w:after="0" w:line="240" w:lineRule="auto"/>
                                <w:ind w:firstLineChars="450" w:firstLine="1080"/>
                                <w:rPr>
                                  <w:color w:val="0D0D0D" w:themeColor="text1" w:themeTint="F2"/>
                                </w:rPr>
                              </w:pPr>
                              <w:r w:rsidRPr="007F6526">
                                <w:rPr>
                                  <w:rFonts w:hint="eastAsia"/>
                                  <w:color w:val="0D0D0D" w:themeColor="text1" w:themeTint="F2"/>
                                </w:rPr>
                                <w:t>ミドル・ロング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181356" name="直線コネクタ 738181356"/>
                        <wps:cNvCnPr/>
                        <wps:spPr>
                          <a:xfrm flipH="1" flipV="1">
                            <a:off x="146264" y="356884"/>
                            <a:ext cx="54075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181357" name="直線コネクタ 738181357"/>
                        <wps:cNvCnPr/>
                        <wps:spPr>
                          <a:xfrm flipH="1" flipV="1">
                            <a:off x="135990" y="552093"/>
                            <a:ext cx="55237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181358" name="直線コネクタ 738181358"/>
                        <wps:cNvCnPr/>
                        <wps:spPr>
                          <a:xfrm flipH="1">
                            <a:off x="151401" y="767850"/>
                            <a:ext cx="528498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B7111" id="グループ化 738181359" o:spid="_x0000_s1027" style="position:absolute;left:0;text-align:left;margin-left:95.6pt;margin-top:15.35pt;width:135.55pt;height:74.9pt;z-index:251754496;mso-height-relative:margin" coordsize="17217,92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">
                <v:shape id="テキスト ボックス 738181353" o:spid="_x0000_s1028" type="#_x0000_t202" style="position:absolute;width:17217;height:9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" fillcolor="white [3201]" stroked="f" strokeweight=".5pt">
                  <v:fill opacity="20303f"/>
                  <v:textbox>
                    <w:txbxContent>
                      <w:p w14:paraId="24774D19" w14:textId="36F406D7" w:rsidR="007F6526" w:rsidRPr="007F6526" w:rsidRDefault="007F6526" w:rsidP="007F6526">
                        <w:pPr>
                          <w:spacing w:before="0" w:after="0" w:line="240" w:lineRule="auto"/>
                          <w:rPr>
                            <w:color w:val="0D0D0D" w:themeColor="text1" w:themeTint="F2"/>
                          </w:rPr>
                        </w:pP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スタート後の動線</w:t>
                        </w:r>
                      </w:p>
                      <w:p w14:paraId="4AB73A8D" w14:textId="3F38A811" w:rsidR="007F6526" w:rsidRPr="007F6526" w:rsidRDefault="007F6526" w:rsidP="007F6526">
                        <w:pPr>
                          <w:spacing w:before="0" w:after="0" w:line="240" w:lineRule="auto"/>
                          <w:ind w:firstLineChars="450" w:firstLine="1080"/>
                          <w:rPr>
                            <w:color w:val="0D0D0D" w:themeColor="text1" w:themeTint="F2"/>
                          </w:rPr>
                        </w:pP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1</w:t>
                        </w: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〜</w:t>
                        </w: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3k</w:t>
                        </w:r>
                      </w:p>
                      <w:p w14:paraId="7B945B48" w14:textId="53B5A3EE" w:rsidR="007F6526" w:rsidRPr="007F6526" w:rsidRDefault="007F6526" w:rsidP="007F6526">
                        <w:pPr>
                          <w:spacing w:before="0" w:after="0" w:line="240" w:lineRule="auto"/>
                          <w:ind w:firstLineChars="450" w:firstLine="1080"/>
                          <w:rPr>
                            <w:color w:val="0D0D0D" w:themeColor="text1" w:themeTint="F2"/>
                          </w:rPr>
                        </w:pP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ショート</w:t>
                        </w:r>
                      </w:p>
                      <w:p w14:paraId="7A5EB7ED" w14:textId="4C3484C5" w:rsidR="007F6526" w:rsidRPr="007F6526" w:rsidRDefault="007F6526" w:rsidP="007F6526">
                        <w:pPr>
                          <w:spacing w:before="0" w:after="0" w:line="240" w:lineRule="auto"/>
                          <w:ind w:firstLineChars="450" w:firstLine="1080"/>
                          <w:rPr>
                            <w:color w:val="0D0D0D" w:themeColor="text1" w:themeTint="F2"/>
                          </w:rPr>
                        </w:pPr>
                        <w:r w:rsidRPr="007F6526">
                          <w:rPr>
                            <w:rFonts w:hint="eastAsia"/>
                            <w:color w:val="0D0D0D" w:themeColor="text1" w:themeTint="F2"/>
                          </w:rPr>
                          <w:t>ミドル・ロング</w:t>
                        </w:r>
                      </w:p>
                    </w:txbxContent>
                  </v:textbox>
                </v:shape>
                <v:line id="直線コネクタ 738181356" o:spid="_x0000_s1029" style="position:absolute;flip:x y;visibility:visible;mso-wrap-style:square" from="1462,3568" to="6870,3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" strokecolor="yellow" strokeweight="2pt">
                  <v:stroke joinstyle="miter"/>
                </v:line>
                <v:line id="直線コネクタ 738181357" o:spid="_x0000_s1030" style="position:absolute;flip:x y;visibility:visible;mso-wrap-style:square" from="1359,5520" to="6883,5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" strokecolor="#92d050" strokeweight="2pt">
                  <v:stroke joinstyle="miter"/>
                </v:line>
                <v:line id="直線コネクタ 738181358" o:spid="_x0000_s1031" style="position:absolute;flip:x;visibility:visible;mso-wrap-style:square" from="1514,7678" to="6798,7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" strokecolor="#00b050" strokeweight="2pt">
                  <v:stroke joinstyle="miter"/>
                </v:line>
              </v:group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44D3A4" wp14:editId="1F47BBE2">
                <wp:simplePos x="0" y="0"/>
                <wp:positionH relativeFrom="column">
                  <wp:posOffset>2822575</wp:posOffset>
                </wp:positionH>
                <wp:positionV relativeFrom="paragraph">
                  <wp:posOffset>3689852</wp:posOffset>
                </wp:positionV>
                <wp:extent cx="562131" cy="272738"/>
                <wp:effectExtent l="0" t="0" r="0" b="0"/>
                <wp:wrapNone/>
                <wp:docPr id="738181338" name="テキスト ボックス 73818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31" cy="2727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08653" w14:textId="3AEC8127" w:rsidR="007F6526" w:rsidRPr="007F6526" w:rsidRDefault="007F6526" w:rsidP="007F6526">
                            <w:pPr>
                              <w:spacing w:before="0" w:after="0" w:line="240" w:lineRule="auto"/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7F6526">
                              <w:rPr>
                                <w:rFonts w:hint="eastAsia"/>
                                <w:color w:val="0D0D0D" w:themeColor="text1" w:themeTint="F2"/>
                                <w:sz w:val="20"/>
                                <w:szCs w:val="20"/>
                              </w:rPr>
                              <w:t>ゲート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D3A4" id="テキスト ボックス 738181338" o:spid="_x0000_s1031" type="#_x0000_t202" style="position:absolute;left:0;text-align:left;margin-left:222.25pt;margin-top:290.55pt;width:44.2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" fillcolor="white [3201]" stroked="f" strokeweight=".5pt">
                <v:fill opacity="0"/>
                <v:textbox>
                  <w:txbxContent>
                    <w:p w14:paraId="6CF08653" w14:textId="3AEC8127" w:rsidR="007F6526" w:rsidRPr="007F6526" w:rsidRDefault="007F6526" w:rsidP="007F6526">
                      <w:pPr>
                        <w:spacing w:before="0" w:after="0" w:line="240" w:lineRule="auto"/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7F6526">
                        <w:rPr>
                          <w:rFonts w:hint="eastAsia"/>
                          <w:color w:val="0D0D0D" w:themeColor="text1" w:themeTint="F2"/>
                          <w:sz w:val="20"/>
                          <w:szCs w:val="20"/>
                        </w:rPr>
                        <w:t>ゲート</w:t>
                      </w:r>
                    </w:p>
                  </w:txbxContent>
                </v:textbox>
              </v:shap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B345C6" wp14:editId="1DFF8467">
                <wp:simplePos x="0" y="0"/>
                <wp:positionH relativeFrom="column">
                  <wp:posOffset>2232777</wp:posOffset>
                </wp:positionH>
                <wp:positionV relativeFrom="paragraph">
                  <wp:posOffset>4089946</wp:posOffset>
                </wp:positionV>
                <wp:extent cx="743821" cy="21590"/>
                <wp:effectExtent l="12700" t="12700" r="5715" b="16510"/>
                <wp:wrapNone/>
                <wp:docPr id="738181352" name="直線コネクタ 73818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3821" cy="215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AC0CB" id="直線コネクタ 738181352" o:spid="_x0000_s1026" style="position:absolute;left:0;text-align:lef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pt,322.05pt" to="234.35pt,32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" strokecolor="yellow" strokeweight="2pt">
                <v:stroke joinstyle="miter"/>
              </v:lin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E9D680" wp14:editId="6E8718D7">
                <wp:simplePos x="0" y="0"/>
                <wp:positionH relativeFrom="column">
                  <wp:posOffset>3114675</wp:posOffset>
                </wp:positionH>
                <wp:positionV relativeFrom="paragraph">
                  <wp:posOffset>3933897</wp:posOffset>
                </wp:positionV>
                <wp:extent cx="0" cy="457200"/>
                <wp:effectExtent l="25400" t="25400" r="38100" b="12700"/>
                <wp:wrapNone/>
                <wp:docPr id="738181336" name="直線コネクタ 73818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B3D93" id="直線コネクタ 738181336" o:spid="_x0000_s1026" style="position:absolute;left:0;text-align:lef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309.75pt" to="245.25pt,34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" strokecolor="#0070c0" strokeweight="5pt">
                <v:stroke joinstyle="miter"/>
              </v:lin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D1A7FA" wp14:editId="0784400B">
                <wp:simplePos x="0" y="0"/>
                <wp:positionH relativeFrom="column">
                  <wp:posOffset>1411458</wp:posOffset>
                </wp:positionH>
                <wp:positionV relativeFrom="paragraph">
                  <wp:posOffset>3763450</wp:posOffset>
                </wp:positionV>
                <wp:extent cx="822130" cy="327269"/>
                <wp:effectExtent l="12700" t="38100" r="16510" b="15875"/>
                <wp:wrapNone/>
                <wp:docPr id="738181351" name="直線矢印コネクタ 73818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2130" cy="32726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72F8" id="直線矢印コネクタ 738181351" o:spid="_x0000_s1026" type="#_x0000_t32" style="position:absolute;left:0;text-align:left;margin-left:111.15pt;margin-top:296.35pt;width:64.75pt;height:25.7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" strokecolor="yellow" strokeweight="2pt">
                <v:stroke endarrow="block" joinstyle="miter"/>
              </v:shap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88C5B4" wp14:editId="4C5207B6">
                <wp:simplePos x="0" y="0"/>
                <wp:positionH relativeFrom="column">
                  <wp:posOffset>2315845</wp:posOffset>
                </wp:positionH>
                <wp:positionV relativeFrom="paragraph">
                  <wp:posOffset>4216400</wp:posOffset>
                </wp:positionV>
                <wp:extent cx="662577" cy="7620"/>
                <wp:effectExtent l="12700" t="12700" r="10795" b="17780"/>
                <wp:wrapNone/>
                <wp:docPr id="738181347" name="直線コネクタ 73818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577" cy="76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436E6" id="直線コネクタ 738181347" o:spid="_x0000_s1026" style="position:absolute;left:0;text-align:lef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332pt" to="234.5pt,33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" strokecolor="#92d050" strokeweight="2pt">
                <v:stroke joinstyle="miter"/>
              </v:lin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58C931" wp14:editId="59289D8F">
                <wp:simplePos x="0" y="0"/>
                <wp:positionH relativeFrom="column">
                  <wp:posOffset>2355487</wp:posOffset>
                </wp:positionH>
                <wp:positionV relativeFrom="paragraph">
                  <wp:posOffset>4257131</wp:posOffset>
                </wp:positionV>
                <wp:extent cx="625203" cy="0"/>
                <wp:effectExtent l="12700" t="12700" r="10160" b="12700"/>
                <wp:wrapNone/>
                <wp:docPr id="738181340" name="直線コネクタ 7381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20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F60C13" id="直線コネクタ 738181340" o:spid="_x0000_s1026" style="position:absolute;left:0;text-align:left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45pt,335.2pt" to="234.7pt,33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" strokecolor="#00b050" strokeweight="2pt">
                <v:stroke joinstyle="miter"/>
              </v:line>
            </w:pict>
          </mc:Fallback>
        </mc:AlternateContent>
      </w:r>
      <w:r w:rsidR="007F652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09B8B" wp14:editId="63F6F5DC">
                <wp:simplePos x="0" y="0"/>
                <wp:positionH relativeFrom="column">
                  <wp:posOffset>3587115</wp:posOffset>
                </wp:positionH>
                <wp:positionV relativeFrom="paragraph">
                  <wp:posOffset>3761500</wp:posOffset>
                </wp:positionV>
                <wp:extent cx="338570" cy="757003"/>
                <wp:effectExtent l="0" t="0" r="17145" b="1778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70" cy="757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300D9DB" w14:textId="1A692626" w:rsidR="007F6526" w:rsidRPr="007F6526" w:rsidRDefault="007F6526" w:rsidP="007F6526">
                            <w:pPr>
                              <w:spacing w:before="0" w:after="0" w:line="240" w:lineRule="auto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7F6526">
                              <w:rPr>
                                <w:rFonts w:hint="eastAsia"/>
                                <w:color w:val="0D0D0D" w:themeColor="text1" w:themeTint="F2"/>
                                <w:sz w:val="20"/>
                                <w:szCs w:val="20"/>
                              </w:rPr>
                              <w:t>協賛ブース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9B8B" id="テキスト ボックス 50" o:spid="_x0000_s1033" type="#_x0000_t202" style="position:absolute;left:0;text-align:left;margin-left:282.45pt;margin-top:296.2pt;width:26.65pt;height:5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" fillcolor="white [3201]" strokecolor="#002060" strokeweight=".5pt">
                <v:textbox style="layout-flow:vertical-ideographic">
                  <w:txbxContent>
                    <w:p w14:paraId="7300D9DB" w14:textId="1A692626" w:rsidR="007F6526" w:rsidRPr="007F6526" w:rsidRDefault="007F6526" w:rsidP="007F6526">
                      <w:pPr>
                        <w:spacing w:before="0" w:after="0" w:line="240" w:lineRule="auto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7F6526">
                        <w:rPr>
                          <w:rFonts w:hint="eastAsia"/>
                          <w:color w:val="0D0D0D" w:themeColor="text1" w:themeTint="F2"/>
                          <w:sz w:val="20"/>
                          <w:szCs w:val="20"/>
                        </w:rPr>
                        <w:t>協賛ブース</w:t>
                      </w:r>
                    </w:p>
                  </w:txbxContent>
                </v:textbox>
              </v:shape>
            </w:pict>
          </mc:Fallback>
        </mc:AlternateContent>
      </w:r>
      <w:r w:rsidR="007F6526">
        <w:rPr>
          <w:noProof/>
        </w:rPr>
        <w:drawing>
          <wp:inline distT="0" distB="0" distL="0" distR="0" wp14:anchorId="5D843BEB" wp14:editId="46ED0013">
            <wp:extent cx="4155440" cy="8571230"/>
            <wp:effectExtent l="0" t="0" r="635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526">
      <w:footerReference w:type="default" r:id="rId8"/>
      <w:footerReference w:type="first" r:id="rId9"/>
      <w:pgSz w:w="11907" w:h="16839"/>
      <w:pgMar w:top="1901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DF5F9" w14:textId="77777777" w:rsidR="003B568A" w:rsidRDefault="003B568A">
      <w:pPr>
        <w:spacing w:before="0" w:after="0" w:line="240" w:lineRule="auto"/>
      </w:pPr>
      <w:r>
        <w:separator/>
      </w:r>
    </w:p>
    <w:p w14:paraId="4A5206E1" w14:textId="77777777" w:rsidR="003B568A" w:rsidRDefault="003B568A"/>
  </w:endnote>
  <w:endnote w:type="continuationSeparator" w:id="0">
    <w:p w14:paraId="4A56A0AF" w14:textId="77777777" w:rsidR="003B568A" w:rsidRDefault="003B568A">
      <w:pPr>
        <w:spacing w:before="0" w:after="0" w:line="240" w:lineRule="auto"/>
      </w:pPr>
      <w:r>
        <w:continuationSeparator/>
      </w:r>
    </w:p>
    <w:p w14:paraId="785F3189" w14:textId="77777777" w:rsidR="003B568A" w:rsidRDefault="003B56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171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5BC10" w14:textId="77777777" w:rsidR="00E33530" w:rsidRDefault="00763AC4">
        <w:pPr>
          <w:pStyle w:val="af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6804" w14:textId="0A0C627C" w:rsidR="00D46CC6" w:rsidRDefault="00D46CC6" w:rsidP="00D46CC6">
    <w:pPr>
      <w:pStyle w:val="af4"/>
      <w:ind w:right="360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7CB2F" w14:textId="77777777" w:rsidR="003B568A" w:rsidRDefault="003B568A">
      <w:pPr>
        <w:spacing w:before="0" w:after="0" w:line="240" w:lineRule="auto"/>
      </w:pPr>
      <w:r>
        <w:separator/>
      </w:r>
    </w:p>
    <w:p w14:paraId="2DBA92D5" w14:textId="77777777" w:rsidR="003B568A" w:rsidRDefault="003B568A"/>
  </w:footnote>
  <w:footnote w:type="continuationSeparator" w:id="0">
    <w:p w14:paraId="2F42B288" w14:textId="77777777" w:rsidR="003B568A" w:rsidRDefault="003B568A">
      <w:pPr>
        <w:spacing w:before="0" w:after="0" w:line="240" w:lineRule="auto"/>
      </w:pPr>
      <w:r>
        <w:continuationSeparator/>
      </w:r>
    </w:p>
    <w:p w14:paraId="2CC7D0F1" w14:textId="77777777" w:rsidR="003B568A" w:rsidRDefault="003B56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61C5D"/>
    <w:multiLevelType w:val="hybridMultilevel"/>
    <w:tmpl w:val="9F4A8688"/>
    <w:lvl w:ilvl="0" w:tplc="ABE84DA8">
      <w:start w:val="1"/>
      <w:numFmt w:val="bullet"/>
      <w:pStyle w:val="a0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681439">
    <w:abstractNumId w:val="1"/>
  </w:num>
  <w:num w:numId="2" w16cid:durableId="1309362948">
    <w:abstractNumId w:val="3"/>
  </w:num>
  <w:num w:numId="3" w16cid:durableId="1401096340">
    <w:abstractNumId w:val="0"/>
  </w:num>
  <w:num w:numId="4" w16cid:durableId="367533364">
    <w:abstractNumId w:val="5"/>
  </w:num>
  <w:num w:numId="5" w16cid:durableId="1461727778">
    <w:abstractNumId w:val="4"/>
  </w:num>
  <w:num w:numId="6" w16cid:durableId="308174117">
    <w:abstractNumId w:val="6"/>
  </w:num>
  <w:num w:numId="7" w16cid:durableId="970672525">
    <w:abstractNumId w:val="2"/>
  </w:num>
  <w:num w:numId="8" w16cid:durableId="17453735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7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28"/>
    <w:rsid w:val="00003181"/>
    <w:rsid w:val="00007DCD"/>
    <w:rsid w:val="000201AC"/>
    <w:rsid w:val="00042B6A"/>
    <w:rsid w:val="0005018E"/>
    <w:rsid w:val="00073128"/>
    <w:rsid w:val="00086EB9"/>
    <w:rsid w:val="000A0B4D"/>
    <w:rsid w:val="000C7014"/>
    <w:rsid w:val="000D7244"/>
    <w:rsid w:val="000D7390"/>
    <w:rsid w:val="000E44EE"/>
    <w:rsid w:val="000E6F13"/>
    <w:rsid w:val="0010317F"/>
    <w:rsid w:val="001467CA"/>
    <w:rsid w:val="00177259"/>
    <w:rsid w:val="001C2488"/>
    <w:rsid w:val="002032AA"/>
    <w:rsid w:val="00232B72"/>
    <w:rsid w:val="00253F97"/>
    <w:rsid w:val="00254E48"/>
    <w:rsid w:val="00290DEA"/>
    <w:rsid w:val="002A2141"/>
    <w:rsid w:val="002F5AD4"/>
    <w:rsid w:val="002F5DB7"/>
    <w:rsid w:val="0030395A"/>
    <w:rsid w:val="00361C03"/>
    <w:rsid w:val="00361E36"/>
    <w:rsid w:val="003720B0"/>
    <w:rsid w:val="0037525F"/>
    <w:rsid w:val="00376A86"/>
    <w:rsid w:val="00397D84"/>
    <w:rsid w:val="003B568A"/>
    <w:rsid w:val="003D77D5"/>
    <w:rsid w:val="003E058D"/>
    <w:rsid w:val="004735F5"/>
    <w:rsid w:val="00475A68"/>
    <w:rsid w:val="00475ECF"/>
    <w:rsid w:val="00482872"/>
    <w:rsid w:val="004C20E9"/>
    <w:rsid w:val="004F2CCE"/>
    <w:rsid w:val="00524774"/>
    <w:rsid w:val="00547AD0"/>
    <w:rsid w:val="00560D4C"/>
    <w:rsid w:val="005712DA"/>
    <w:rsid w:val="00571DDB"/>
    <w:rsid w:val="00593239"/>
    <w:rsid w:val="005D1F82"/>
    <w:rsid w:val="005D6EE4"/>
    <w:rsid w:val="005F2E2A"/>
    <w:rsid w:val="0060756B"/>
    <w:rsid w:val="00627FA2"/>
    <w:rsid w:val="00674B21"/>
    <w:rsid w:val="00682A80"/>
    <w:rsid w:val="006A4FDB"/>
    <w:rsid w:val="006D4EA2"/>
    <w:rsid w:val="00724419"/>
    <w:rsid w:val="00726900"/>
    <w:rsid w:val="00733B24"/>
    <w:rsid w:val="007425B0"/>
    <w:rsid w:val="00763AC4"/>
    <w:rsid w:val="007A51E8"/>
    <w:rsid w:val="007F6526"/>
    <w:rsid w:val="00801694"/>
    <w:rsid w:val="00840612"/>
    <w:rsid w:val="0085362E"/>
    <w:rsid w:val="00872AE6"/>
    <w:rsid w:val="00891B35"/>
    <w:rsid w:val="008B79DE"/>
    <w:rsid w:val="008C6F7E"/>
    <w:rsid w:val="00900F97"/>
    <w:rsid w:val="00914BFE"/>
    <w:rsid w:val="00926B6E"/>
    <w:rsid w:val="009555D7"/>
    <w:rsid w:val="009562FC"/>
    <w:rsid w:val="009C771B"/>
    <w:rsid w:val="009D0561"/>
    <w:rsid w:val="009E0B00"/>
    <w:rsid w:val="009F4AB8"/>
    <w:rsid w:val="009F72C8"/>
    <w:rsid w:val="00A56DA5"/>
    <w:rsid w:val="00A90A18"/>
    <w:rsid w:val="00AA23F0"/>
    <w:rsid w:val="00AA786C"/>
    <w:rsid w:val="00AB1447"/>
    <w:rsid w:val="00AB5011"/>
    <w:rsid w:val="00AB77E4"/>
    <w:rsid w:val="00AC4314"/>
    <w:rsid w:val="00AC6F65"/>
    <w:rsid w:val="00AF53EE"/>
    <w:rsid w:val="00B06E72"/>
    <w:rsid w:val="00B92971"/>
    <w:rsid w:val="00B95A95"/>
    <w:rsid w:val="00BA40F8"/>
    <w:rsid w:val="00BD1CA8"/>
    <w:rsid w:val="00BE74D0"/>
    <w:rsid w:val="00C031C5"/>
    <w:rsid w:val="00C25498"/>
    <w:rsid w:val="00C57E34"/>
    <w:rsid w:val="00C613CC"/>
    <w:rsid w:val="00C77973"/>
    <w:rsid w:val="00C84AC9"/>
    <w:rsid w:val="00CA7336"/>
    <w:rsid w:val="00CB0294"/>
    <w:rsid w:val="00CB33E4"/>
    <w:rsid w:val="00CE6AF3"/>
    <w:rsid w:val="00D26303"/>
    <w:rsid w:val="00D46CC6"/>
    <w:rsid w:val="00D91343"/>
    <w:rsid w:val="00DB0139"/>
    <w:rsid w:val="00DB6B92"/>
    <w:rsid w:val="00DE14F7"/>
    <w:rsid w:val="00DE582B"/>
    <w:rsid w:val="00E33530"/>
    <w:rsid w:val="00E37E4C"/>
    <w:rsid w:val="00E667E3"/>
    <w:rsid w:val="00E96A46"/>
    <w:rsid w:val="00EB66D7"/>
    <w:rsid w:val="00EC47CD"/>
    <w:rsid w:val="00ED32B3"/>
    <w:rsid w:val="00ED3ACB"/>
    <w:rsid w:val="00F0154C"/>
    <w:rsid w:val="00F61C05"/>
    <w:rsid w:val="00F94719"/>
    <w:rsid w:val="00FA49FC"/>
    <w:rsid w:val="00FC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EF7F71"/>
  <w15:chartTrackingRefBased/>
  <w15:docId w15:val="{51428618-145A-E745-A5BD-AB2CE708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63AC4"/>
    <w:rPr>
      <w:lang w:val="en-GB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after="200" w:line="240" w:lineRule="auto"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3-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a5">
    <w:name w:val="Title"/>
    <w:basedOn w:val="a1"/>
    <w:next w:val="a1"/>
    <w:link w:val="a6"/>
    <w:uiPriority w:val="10"/>
    <w:semiHidden/>
    <w:unhideWhenUsed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F98723" w:themeColor="accent2"/>
      <w:spacing w:val="14"/>
      <w:kern w:val="28"/>
      <w:sz w:val="84"/>
      <w:szCs w:val="56"/>
    </w:rPr>
  </w:style>
  <w:style w:type="character" w:customStyle="1" w:styleId="a6">
    <w:name w:val="表題 (文字)"/>
    <w:basedOn w:val="a2"/>
    <w:link w:val="a5"/>
    <w:uiPriority w:val="10"/>
    <w:semiHidden/>
    <w:rPr>
      <w:rFonts w:asciiTheme="majorHAnsi" w:eastAsiaTheme="majorEastAsia" w:hAnsiTheme="majorHAnsi" w:cstheme="majorBidi"/>
      <w:caps/>
      <w:color w:val="F98723" w:themeColor="accent2"/>
      <w:spacing w:val="14"/>
      <w:kern w:val="28"/>
      <w:sz w:val="84"/>
      <w:szCs w:val="56"/>
    </w:rPr>
  </w:style>
  <w:style w:type="paragraph" w:styleId="a7">
    <w:name w:val="Subtitle"/>
    <w:basedOn w:val="a1"/>
    <w:next w:val="a1"/>
    <w:link w:val="a8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caps/>
      <w:sz w:val="40"/>
      <w:szCs w:val="22"/>
    </w:rPr>
  </w:style>
  <w:style w:type="character" w:customStyle="1" w:styleId="10">
    <w:name w:val="見出し 1 (文字)"/>
    <w:basedOn w:val="a2"/>
    <w:link w:val="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20">
    <w:name w:val="見出し 2 (文字)"/>
    <w:basedOn w:val="a2"/>
    <w:link w:val="2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a0">
    <w:name w:val="List Bullet"/>
    <w:basedOn w:val="a1"/>
    <w:uiPriority w:val="31"/>
    <w:qFormat/>
    <w:pPr>
      <w:numPr>
        <w:numId w:val="8"/>
      </w:numPr>
      <w:contextualSpacing/>
    </w:pPr>
  </w:style>
  <w:style w:type="paragraph" w:styleId="a9">
    <w:name w:val="header"/>
    <w:basedOn w:val="a1"/>
    <w:link w:val="aa"/>
    <w:uiPriority w:val="99"/>
    <w:unhideWhenUsed/>
    <w:pPr>
      <w:spacing w:before="0" w:after="0" w:line="240" w:lineRule="auto"/>
    </w:pPr>
  </w:style>
  <w:style w:type="character" w:customStyle="1" w:styleId="aa">
    <w:name w:val="ヘッダー (文字)"/>
    <w:basedOn w:val="a2"/>
    <w:link w:val="a9"/>
    <w:uiPriority w:val="99"/>
  </w:style>
  <w:style w:type="paragraph" w:styleId="21">
    <w:name w:val="Intense Quote"/>
    <w:basedOn w:val="a1"/>
    <w:next w:val="a1"/>
    <w:link w:val="22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98723" w:themeColor="accent2"/>
      <w:sz w:val="32"/>
    </w:rPr>
  </w:style>
  <w:style w:type="table" w:styleId="ab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a3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a8">
    <w:name w:val="副題 (文字)"/>
    <w:basedOn w:val="a2"/>
    <w:link w:val="a7"/>
    <w:uiPriority w:val="11"/>
    <w:semiHidden/>
    <w:rPr>
      <w:rFonts w:eastAsiaTheme="minorEastAsia"/>
      <w:caps/>
      <w:sz w:val="40"/>
      <w:szCs w:val="22"/>
    </w:rPr>
  </w:style>
  <w:style w:type="character" w:customStyle="1" w:styleId="70">
    <w:name w:val="見出し 7 (文字)"/>
    <w:basedOn w:val="a2"/>
    <w:link w:val="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80">
    <w:name w:val="見出し 8 (文字)"/>
    <w:basedOn w:val="a2"/>
    <w:link w:val="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90">
    <w:name w:val="見出し 9 (文字)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ac">
    <w:name w:val="Subtle Emphasis"/>
    <w:basedOn w:val="a2"/>
    <w:uiPriority w:val="19"/>
    <w:semiHidden/>
    <w:unhideWhenUsed/>
    <w:qFormat/>
    <w:rPr>
      <w:i/>
      <w:iCs/>
      <w:color w:val="0072C6" w:themeColor="accent1"/>
    </w:rPr>
  </w:style>
  <w:style w:type="character" w:styleId="ad">
    <w:name w:val="Emphasis"/>
    <w:basedOn w:val="a2"/>
    <w:uiPriority w:val="20"/>
    <w:semiHidden/>
    <w:unhideWhenUsed/>
    <w:qFormat/>
    <w:rPr>
      <w:i/>
      <w:iCs/>
      <w:color w:val="F98723" w:themeColor="accent2"/>
    </w:rPr>
  </w:style>
  <w:style w:type="character" w:styleId="23">
    <w:name w:val="Intense Emphasis"/>
    <w:basedOn w:val="a2"/>
    <w:uiPriority w:val="21"/>
    <w:semiHidden/>
    <w:unhideWhenUsed/>
    <w:qFormat/>
    <w:rPr>
      <w:b/>
      <w:i/>
      <w:iCs/>
      <w:color w:val="F98723" w:themeColor="accent2"/>
    </w:rPr>
  </w:style>
  <w:style w:type="character" w:styleId="ae">
    <w:name w:val="Strong"/>
    <w:basedOn w:val="a2"/>
    <w:uiPriority w:val="22"/>
    <w:semiHidden/>
    <w:unhideWhenUsed/>
    <w:qFormat/>
    <w:rPr>
      <w:b/>
      <w:bCs/>
      <w:color w:val="0072C6" w:themeColor="accent1"/>
    </w:rPr>
  </w:style>
  <w:style w:type="character" w:styleId="af">
    <w:name w:val="Subtle Reference"/>
    <w:basedOn w:val="a2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24">
    <w:name w:val="Intense Reference"/>
    <w:basedOn w:val="a2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af0">
    <w:name w:val="Book Title"/>
    <w:basedOn w:val="a2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af1">
    <w:name w:val="caption"/>
    <w:basedOn w:val="a1"/>
    <w:next w:val="a1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2">
    <w:name w:val="TOC Heading"/>
    <w:basedOn w:val="1"/>
    <w:next w:val="a1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af3">
    <w:name w:val="Placeholder Text"/>
    <w:basedOn w:val="a2"/>
    <w:uiPriority w:val="99"/>
    <w:semiHidden/>
    <w:rPr>
      <w:color w:val="808080"/>
    </w:rPr>
  </w:style>
  <w:style w:type="paragraph" w:styleId="af4">
    <w:name w:val="footer"/>
    <w:basedOn w:val="a1"/>
    <w:link w:val="af5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5">
    <w:name w:val="フッター (文字)"/>
    <w:basedOn w:val="a2"/>
    <w:link w:val="af4"/>
    <w:uiPriority w:val="99"/>
    <w:rPr>
      <w:color w:val="FFFFFF" w:themeColor="background1"/>
      <w:shd w:val="clear" w:color="auto" w:fill="0072C6" w:themeFill="accent1"/>
    </w:rPr>
  </w:style>
  <w:style w:type="paragraph" w:styleId="af6">
    <w:name w:val="Quote"/>
    <w:basedOn w:val="a1"/>
    <w:next w:val="a1"/>
    <w:link w:val="af7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af7">
    <w:name w:val="引用文 (文字)"/>
    <w:basedOn w:val="a2"/>
    <w:link w:val="af6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22">
    <w:name w:val="引用文 2 (文字)"/>
    <w:basedOn w:val="a2"/>
    <w:link w:val="21"/>
    <w:uiPriority w:val="30"/>
    <w:semiHidden/>
    <w:rPr>
      <w:rFonts w:asciiTheme="majorHAnsi" w:hAnsiTheme="majorHAnsi"/>
      <w:i/>
      <w:iCs/>
      <w:color w:val="F98723" w:themeColor="accent2"/>
      <w:sz w:val="32"/>
    </w:rPr>
  </w:style>
  <w:style w:type="character" w:customStyle="1" w:styleId="30">
    <w:name w:val="見出し 3 (文字)"/>
    <w:basedOn w:val="a2"/>
    <w:link w:val="3"/>
    <w:uiPriority w:val="9"/>
    <w:semiHidden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a">
    <w:name w:val="List Number"/>
    <w:basedOn w:val="a1"/>
    <w:uiPriority w:val="32"/>
    <w:qFormat/>
    <w:pPr>
      <w:numPr>
        <w:numId w:val="7"/>
      </w:numPr>
      <w:contextualSpacing/>
    </w:pPr>
  </w:style>
  <w:style w:type="character" w:customStyle="1" w:styleId="60">
    <w:name w:val="見出し 6 (文字)"/>
    <w:basedOn w:val="a2"/>
    <w:link w:val="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character" w:styleId="af8">
    <w:name w:val="page number"/>
    <w:basedOn w:val="a2"/>
    <w:uiPriority w:val="99"/>
    <w:semiHidden/>
    <w:unhideWhenUsed/>
    <w:rsid w:val="00D46CC6"/>
  </w:style>
  <w:style w:type="character" w:styleId="af9">
    <w:name w:val="Hyperlink"/>
    <w:basedOn w:val="a2"/>
    <w:uiPriority w:val="99"/>
    <w:unhideWhenUsed/>
    <w:rsid w:val="00E96A46"/>
    <w:rPr>
      <w:color w:val="0072C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8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ohei/Library/Containers/com.microsoft.Word/Data/Library/Application%20Support/Microsoft/Office/16.0/DTS/ja-JP%7b8063960A-CD2C-8A4B-A780-30D2C85473CC%7d/%7b9CF42802-1F54-6247-B9AD-67C43AB458F0%7dtf10002076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srgbClr val="002060"/>
          </a:solidFill>
        </a:ln>
      </a:spPr>
      <a:bodyPr wrap="square" rtlCol="0" anchor="ctr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{9CF42802-1F54-6247-B9AD-67C43AB458F0}tf10002076.dotx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津久井 康平</cp:lastModifiedBy>
  <cp:revision>3</cp:revision>
  <cp:lastPrinted>2022-09-13T11:20:00Z</cp:lastPrinted>
  <dcterms:created xsi:type="dcterms:W3CDTF">2022-09-13T11:20:00Z</dcterms:created>
  <dcterms:modified xsi:type="dcterms:W3CDTF">2022-09-13T11:22:00Z</dcterms:modified>
</cp:coreProperties>
</file>